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CB" w:rsidRPr="00D4524D" w:rsidRDefault="00BA56CB" w:rsidP="00D4524D">
      <w:pPr>
        <w:spacing w:after="0"/>
        <w:jc w:val="center"/>
        <w:rPr>
          <w:rFonts w:ascii="Times New Roman" w:hAnsi="Times New Roman"/>
        </w:rPr>
      </w:pPr>
      <w:r w:rsidRPr="00D4524D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>
            <v:imagedata r:id="rId7" o:title=""/>
          </v:shape>
        </w:pict>
      </w: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</w:rPr>
      </w:pP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sz w:val="6"/>
        </w:rPr>
      </w:pP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ІРПІНСЬКА МІСЬКА</w:t>
      </w:r>
      <w:r w:rsidRPr="00D4524D">
        <w:rPr>
          <w:rFonts w:ascii="Times New Roman" w:hAnsi="Times New Roman"/>
          <w:b/>
          <w:sz w:val="32"/>
          <w:szCs w:val="32"/>
        </w:rPr>
        <w:t xml:space="preserve"> РАДА</w:t>
      </w: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  <w:sz w:val="6"/>
        </w:rPr>
      </w:pP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4524D">
        <w:rPr>
          <w:rFonts w:ascii="Times New Roman" w:hAnsi="Times New Roman"/>
          <w:b/>
          <w:caps/>
          <w:sz w:val="28"/>
          <w:szCs w:val="28"/>
        </w:rPr>
        <w:t>Київської області</w:t>
      </w: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</w:rPr>
      </w:pPr>
      <w:r w:rsidRPr="00D4524D">
        <w:rPr>
          <w:rFonts w:ascii="Times New Roman" w:hAnsi="Times New Roman"/>
          <w:b/>
        </w:rPr>
        <w:t>08200, Київська область, м. Ірпінь, вул. Т. Шевченка, 2</w:t>
      </w:r>
    </w:p>
    <w:p w:rsidR="00BA56CB" w:rsidRPr="00D4524D" w:rsidRDefault="00BA56CB" w:rsidP="00D4524D">
      <w:pPr>
        <w:spacing w:after="0"/>
        <w:jc w:val="center"/>
        <w:rPr>
          <w:rFonts w:ascii="Times New Roman" w:hAnsi="Times New Roman"/>
          <w:b/>
        </w:rPr>
      </w:pPr>
      <w:r>
        <w:rPr>
          <w:noProof/>
        </w:rPr>
        <w:pict>
          <v:line id="_x0000_s1026" style="position:absolute;left:0;text-align:left;z-index:251658752" from="1.45pt,5.05pt" to="440.7pt,5.1pt" o:allowincell="f">
            <v:stroke startarrowwidth="narrow" startarrowlength="short" endarrowwidth="narrow" endarrowlength="short"/>
          </v:line>
        </w:pict>
      </w:r>
    </w:p>
    <w:p w:rsidR="00BA56CB" w:rsidRPr="00902111" w:rsidRDefault="00BA56CB" w:rsidP="00902111">
      <w:pPr>
        <w:spacing w:after="0"/>
        <w:jc w:val="both"/>
        <w:rPr>
          <w:rFonts w:ascii="Times New Roman" w:hAnsi="Times New Roman"/>
          <w:lang w:val="uk-UA"/>
        </w:rPr>
      </w:pPr>
      <w:r w:rsidRPr="00D4524D">
        <w:rPr>
          <w:rFonts w:ascii="Times New Roman" w:hAnsi="Times New Roman"/>
        </w:rPr>
        <w:tab/>
      </w:r>
      <w:r w:rsidRPr="00D4524D">
        <w:rPr>
          <w:rFonts w:ascii="Times New Roman" w:hAnsi="Times New Roman"/>
        </w:rPr>
        <w:tab/>
        <w:t xml:space="preserve">            №                                                                                                 </w:t>
      </w:r>
      <w:r>
        <w:t xml:space="preserve">                                                                                                  </w:t>
      </w:r>
      <w:r>
        <w:rPr>
          <w:noProof/>
        </w:rPr>
        <w:pict>
          <v:line id="_x0000_s1027" style="position:absolute;left:0;text-align:left;z-index:251656704;mso-position-horizontal-relative:text;mso-position-vertical-relative:text" from="1.45pt,2.45pt" to="102.3pt,2.5pt" o:allowincell="f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28" style="position:absolute;left:0;text-align:left;z-index:251657728;mso-position-horizontal-relative:text;mso-position-vertical-relative:text" from="116.65pt,2.45pt" to="217.5pt,2.5pt" o:allowincell="f">
            <v:stroke startarrowwidth="narrow" startarrowlength="short" endarrowwidth="narrow" endarrowlength="short"/>
          </v:line>
        </w:pict>
      </w:r>
    </w:p>
    <w:p w:rsidR="00BA56CB" w:rsidRDefault="00BA56CB" w:rsidP="00902111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</w:t>
      </w:r>
    </w:p>
    <w:p w:rsidR="00BA56CB" w:rsidRPr="001B42E4" w:rsidRDefault="00BA56CB" w:rsidP="00AD1B4B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Смірнова Ю.О.</w:t>
      </w:r>
    </w:p>
    <w:p w:rsidR="00BA56CB" w:rsidRPr="001B42E4" w:rsidRDefault="00BA56CB" w:rsidP="007A4CE5">
      <w:pPr>
        <w:spacing w:after="0"/>
        <w:ind w:left="538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A56CB" w:rsidRPr="00C11AA9" w:rsidRDefault="00BA56CB" w:rsidP="00CF7656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BA56CB" w:rsidRDefault="00BA56CB" w:rsidP="00AD1B4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42E4">
        <w:rPr>
          <w:rFonts w:ascii="Times New Roman" w:hAnsi="Times New Roman"/>
          <w:sz w:val="28"/>
          <w:szCs w:val="28"/>
          <w:lang w:val="uk-UA"/>
        </w:rPr>
        <w:t>За результатом розгляду</w:t>
      </w:r>
      <w:r>
        <w:rPr>
          <w:rFonts w:ascii="Times New Roman" w:hAnsi="Times New Roman"/>
          <w:sz w:val="28"/>
          <w:szCs w:val="28"/>
          <w:lang w:val="uk-UA"/>
        </w:rPr>
        <w:t xml:space="preserve"> електронної петиції «Про заборону на вирубку зелених насаджень в Ірпені» в межах компетенції повідомляє</w:t>
      </w:r>
      <w:r w:rsidRPr="001B42E4">
        <w:rPr>
          <w:rFonts w:ascii="Times New Roman" w:hAnsi="Times New Roman"/>
          <w:sz w:val="28"/>
          <w:szCs w:val="28"/>
          <w:lang w:val="uk-UA"/>
        </w:rPr>
        <w:t>мо,</w:t>
      </w:r>
      <w:r>
        <w:rPr>
          <w:rFonts w:ascii="Times New Roman" w:hAnsi="Times New Roman"/>
          <w:sz w:val="28"/>
          <w:szCs w:val="28"/>
          <w:lang w:val="uk-UA"/>
        </w:rPr>
        <w:t xml:space="preserve"> що проект рішення буде розглянуто на </w:t>
      </w:r>
      <w:r w:rsidRPr="001B42E4">
        <w:rPr>
          <w:rFonts w:ascii="Times New Roman" w:hAnsi="Times New Roman"/>
          <w:sz w:val="28"/>
          <w:szCs w:val="28"/>
          <w:lang w:val="uk-UA"/>
        </w:rPr>
        <w:t>засідання постійної депутатської комісії з</w:t>
      </w:r>
      <w:r w:rsidRPr="001B42E4">
        <w:rPr>
          <w:rStyle w:val="Strong"/>
          <w:rFonts w:ascii="Times New Roman" w:hAnsi="Times New Roman"/>
          <w:bCs/>
          <w:color w:val="001E2B"/>
          <w:sz w:val="28"/>
          <w:szCs w:val="28"/>
          <w:shd w:val="clear" w:color="auto" w:fill="FFFFFF"/>
          <w:lang w:val="uk-UA"/>
        </w:rPr>
        <w:t xml:space="preserve"> </w:t>
      </w:r>
      <w:r w:rsidRPr="001B42E4">
        <w:rPr>
          <w:rStyle w:val="Strong"/>
          <w:rFonts w:ascii="Times New Roman" w:hAnsi="Times New Roman"/>
          <w:b w:val="0"/>
          <w:bCs/>
          <w:color w:val="001E2B"/>
          <w:sz w:val="28"/>
          <w:szCs w:val="28"/>
          <w:shd w:val="clear" w:color="auto" w:fill="FFFFFF"/>
          <w:lang w:val="uk-UA"/>
        </w:rPr>
        <w:t>земельних відносин, лісових та природоохоронних питань</w:t>
      </w:r>
      <w:r w:rsidRPr="001B42E4">
        <w:rPr>
          <w:rFonts w:ascii="Times New Roman" w:hAnsi="Times New Roman"/>
          <w:sz w:val="28"/>
          <w:szCs w:val="28"/>
          <w:lang w:val="uk-UA"/>
        </w:rPr>
        <w:t xml:space="preserve"> та буде винесено на розгляд чергової сесії Ірпінської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A56CB" w:rsidRPr="00CF7656" w:rsidRDefault="00BA56CB" w:rsidP="0090211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56CB" w:rsidRPr="00902111" w:rsidRDefault="00BA56CB" w:rsidP="009021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56CB" w:rsidRPr="00902111" w:rsidRDefault="00BA56CB" w:rsidP="009021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56CB" w:rsidRPr="00902111" w:rsidRDefault="00BA56CB" w:rsidP="00902111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ради</w:t>
      </w:r>
      <w:r w:rsidRPr="00902111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Pr="007F1E64">
        <w:rPr>
          <w:rFonts w:ascii="Times New Roman" w:hAnsi="Times New Roman"/>
          <w:b/>
          <w:sz w:val="28"/>
          <w:szCs w:val="28"/>
          <w:lang w:val="uk-UA"/>
        </w:rPr>
        <w:t>Ю.О. Денисенко</w:t>
      </w:r>
    </w:p>
    <w:sectPr w:rsidR="00BA56CB" w:rsidRPr="00902111" w:rsidSect="0087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CB" w:rsidRDefault="00BA56CB" w:rsidP="0082306B">
      <w:pPr>
        <w:spacing w:after="0" w:line="240" w:lineRule="auto"/>
      </w:pPr>
      <w:r>
        <w:separator/>
      </w:r>
    </w:p>
  </w:endnote>
  <w:endnote w:type="continuationSeparator" w:id="1">
    <w:p w:rsidR="00BA56CB" w:rsidRDefault="00BA56CB" w:rsidP="0082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CB" w:rsidRDefault="00BA56CB" w:rsidP="0082306B">
      <w:pPr>
        <w:spacing w:after="0" w:line="240" w:lineRule="auto"/>
      </w:pPr>
      <w:r>
        <w:separator/>
      </w:r>
    </w:p>
  </w:footnote>
  <w:footnote w:type="continuationSeparator" w:id="1">
    <w:p w:rsidR="00BA56CB" w:rsidRDefault="00BA56CB" w:rsidP="0082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61E48"/>
    <w:multiLevelType w:val="hybridMultilevel"/>
    <w:tmpl w:val="A0A8C70E"/>
    <w:lvl w:ilvl="0" w:tplc="6EFC5B6C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24D"/>
    <w:rsid w:val="00016347"/>
    <w:rsid w:val="0004297A"/>
    <w:rsid w:val="000C7267"/>
    <w:rsid w:val="000D6490"/>
    <w:rsid w:val="000E302B"/>
    <w:rsid w:val="000E3104"/>
    <w:rsid w:val="000E71C2"/>
    <w:rsid w:val="000F3295"/>
    <w:rsid w:val="0010249B"/>
    <w:rsid w:val="00123A68"/>
    <w:rsid w:val="00194594"/>
    <w:rsid w:val="00197D86"/>
    <w:rsid w:val="001B2271"/>
    <w:rsid w:val="001B336E"/>
    <w:rsid w:val="001B42E4"/>
    <w:rsid w:val="001F1815"/>
    <w:rsid w:val="001F1B69"/>
    <w:rsid w:val="001F5CB3"/>
    <w:rsid w:val="0020730D"/>
    <w:rsid w:val="0020770E"/>
    <w:rsid w:val="00227960"/>
    <w:rsid w:val="00231757"/>
    <w:rsid w:val="00263EDC"/>
    <w:rsid w:val="00266BE5"/>
    <w:rsid w:val="002A03AC"/>
    <w:rsid w:val="002A72AF"/>
    <w:rsid w:val="002C49F4"/>
    <w:rsid w:val="002F27BC"/>
    <w:rsid w:val="00317EEA"/>
    <w:rsid w:val="00340035"/>
    <w:rsid w:val="00373C7F"/>
    <w:rsid w:val="003D4BB3"/>
    <w:rsid w:val="00493F41"/>
    <w:rsid w:val="004C56FF"/>
    <w:rsid w:val="00514AD4"/>
    <w:rsid w:val="00516396"/>
    <w:rsid w:val="00530830"/>
    <w:rsid w:val="00537FEF"/>
    <w:rsid w:val="0055185A"/>
    <w:rsid w:val="00552A4B"/>
    <w:rsid w:val="00582125"/>
    <w:rsid w:val="005A5472"/>
    <w:rsid w:val="005B1A31"/>
    <w:rsid w:val="005D1AB2"/>
    <w:rsid w:val="00621663"/>
    <w:rsid w:val="0063471F"/>
    <w:rsid w:val="006467FF"/>
    <w:rsid w:val="006603BD"/>
    <w:rsid w:val="00683F56"/>
    <w:rsid w:val="006A7DD6"/>
    <w:rsid w:val="006E5B8E"/>
    <w:rsid w:val="0070508E"/>
    <w:rsid w:val="00712E2D"/>
    <w:rsid w:val="00724FC4"/>
    <w:rsid w:val="007365CA"/>
    <w:rsid w:val="00737774"/>
    <w:rsid w:val="00757CF5"/>
    <w:rsid w:val="00764CC8"/>
    <w:rsid w:val="0079671B"/>
    <w:rsid w:val="0079757D"/>
    <w:rsid w:val="007A4CE5"/>
    <w:rsid w:val="007D3560"/>
    <w:rsid w:val="007E7A29"/>
    <w:rsid w:val="007F1E64"/>
    <w:rsid w:val="008060E0"/>
    <w:rsid w:val="0082306B"/>
    <w:rsid w:val="00834B97"/>
    <w:rsid w:val="00862C58"/>
    <w:rsid w:val="00870684"/>
    <w:rsid w:val="008761E3"/>
    <w:rsid w:val="008C1246"/>
    <w:rsid w:val="008C52C0"/>
    <w:rsid w:val="008F6740"/>
    <w:rsid w:val="00901A86"/>
    <w:rsid w:val="00902111"/>
    <w:rsid w:val="009279D4"/>
    <w:rsid w:val="00944C53"/>
    <w:rsid w:val="0096438D"/>
    <w:rsid w:val="009970F6"/>
    <w:rsid w:val="009A2895"/>
    <w:rsid w:val="009C0373"/>
    <w:rsid w:val="009C12CC"/>
    <w:rsid w:val="009D0E50"/>
    <w:rsid w:val="00A126EB"/>
    <w:rsid w:val="00A3241D"/>
    <w:rsid w:val="00A651AE"/>
    <w:rsid w:val="00A83F14"/>
    <w:rsid w:val="00A86F91"/>
    <w:rsid w:val="00AA689A"/>
    <w:rsid w:val="00AC7DB3"/>
    <w:rsid w:val="00AD1B4B"/>
    <w:rsid w:val="00AD4E37"/>
    <w:rsid w:val="00AF21EC"/>
    <w:rsid w:val="00B235FD"/>
    <w:rsid w:val="00B360E7"/>
    <w:rsid w:val="00B509E1"/>
    <w:rsid w:val="00B5687B"/>
    <w:rsid w:val="00B71AD7"/>
    <w:rsid w:val="00BA56CB"/>
    <w:rsid w:val="00BF019D"/>
    <w:rsid w:val="00C039BC"/>
    <w:rsid w:val="00C11AA9"/>
    <w:rsid w:val="00C149AF"/>
    <w:rsid w:val="00C24A1F"/>
    <w:rsid w:val="00C56D34"/>
    <w:rsid w:val="00C61476"/>
    <w:rsid w:val="00C773AB"/>
    <w:rsid w:val="00CA52FB"/>
    <w:rsid w:val="00CA7D0F"/>
    <w:rsid w:val="00CF2EDF"/>
    <w:rsid w:val="00CF7656"/>
    <w:rsid w:val="00D33BBE"/>
    <w:rsid w:val="00D4524D"/>
    <w:rsid w:val="00D65869"/>
    <w:rsid w:val="00DA37EF"/>
    <w:rsid w:val="00DC723F"/>
    <w:rsid w:val="00DE5ECA"/>
    <w:rsid w:val="00DF42E9"/>
    <w:rsid w:val="00E270AB"/>
    <w:rsid w:val="00E73D0D"/>
    <w:rsid w:val="00E7585B"/>
    <w:rsid w:val="00E84B1B"/>
    <w:rsid w:val="00E9445E"/>
    <w:rsid w:val="00EC6796"/>
    <w:rsid w:val="00EF038F"/>
    <w:rsid w:val="00EF5FD5"/>
    <w:rsid w:val="00F45529"/>
    <w:rsid w:val="00F73080"/>
    <w:rsid w:val="00F75D66"/>
    <w:rsid w:val="00F92053"/>
    <w:rsid w:val="00FA508C"/>
    <w:rsid w:val="00FD1B22"/>
    <w:rsid w:val="00FD4BF5"/>
    <w:rsid w:val="00FD67F4"/>
    <w:rsid w:val="00FE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84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2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524D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82306B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306B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2306B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2306B"/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23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E2378"/>
    <w:rPr>
      <w:rFonts w:ascii="Courier New" w:hAnsi="Courier New"/>
    </w:rPr>
  </w:style>
  <w:style w:type="character" w:customStyle="1" w:styleId="apple-converted-space">
    <w:name w:val="apple-converted-space"/>
    <w:rsid w:val="0010249B"/>
  </w:style>
  <w:style w:type="character" w:styleId="Hyperlink">
    <w:name w:val="Hyperlink"/>
    <w:basedOn w:val="DefaultParagraphFont"/>
    <w:uiPriority w:val="99"/>
    <w:semiHidden/>
    <w:unhideWhenUsed/>
    <w:rsid w:val="0010249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42E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123</Words>
  <Characters>702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doroshenko</dc:creator>
  <cp:keywords/>
  <dc:description/>
  <cp:lastModifiedBy>Admin</cp:lastModifiedBy>
  <cp:revision>2</cp:revision>
  <cp:lastPrinted>2016-12-02T09:26:00Z</cp:lastPrinted>
  <dcterms:created xsi:type="dcterms:W3CDTF">2017-02-07T07:57:00Z</dcterms:created>
  <dcterms:modified xsi:type="dcterms:W3CDTF">2017-02-07T07:57:00Z</dcterms:modified>
</cp:coreProperties>
</file>